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0B1519" w14:textId="758BA839" w:rsidR="00D3634C" w:rsidRDefault="00D3634C"/>
    <w:p w14:paraId="09C18799" w14:textId="607BB9D8" w:rsidR="00CC2BEE" w:rsidRDefault="00CC2BEE"/>
    <w:p w14:paraId="05957554" w14:textId="51C2D388" w:rsidR="00CC2BEE" w:rsidRDefault="00CC2BEE"/>
    <w:p w14:paraId="3A39F534" w14:textId="5C809BD6" w:rsidR="00CC2BEE" w:rsidRDefault="00CC2BEE"/>
    <w:p w14:paraId="4CE759AD" w14:textId="752A93B3" w:rsidR="00CC2BEE" w:rsidRDefault="00CC2BE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D712579" wp14:editId="6A4B7396">
                <wp:simplePos x="0" y="0"/>
                <wp:positionH relativeFrom="margin">
                  <wp:posOffset>-550545</wp:posOffset>
                </wp:positionH>
                <wp:positionV relativeFrom="paragraph">
                  <wp:posOffset>337185</wp:posOffset>
                </wp:positionV>
                <wp:extent cx="6858000" cy="7473950"/>
                <wp:effectExtent l="0" t="0" r="0" b="0"/>
                <wp:wrapTight wrapText="bothSides">
                  <wp:wrapPolygon edited="1">
                    <wp:start x="0" y="0"/>
                    <wp:lineTo x="0" y="21627"/>
                    <wp:lineTo x="15717" y="21688"/>
                    <wp:lineTo x="21600" y="0"/>
                    <wp:lineTo x="0" y="0"/>
                  </wp:wrapPolygon>
                </wp:wrapTight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747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2357D" w14:textId="77777777" w:rsidR="00CC2BEE" w:rsidRPr="00597D94" w:rsidRDefault="00CC2BEE" w:rsidP="00CC2BEE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Vážení rodiče,</w:t>
                            </w:r>
                          </w:p>
                          <w:p w14:paraId="19FACCA9" w14:textId="754421C2" w:rsidR="00CC2BEE" w:rsidRDefault="00CC2BEE" w:rsidP="00CC2BEE">
                            <w:p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  rádi bychom Vás informovali, že naše škola vydává svým žákům mezinárodní žákovský průkaz ISIC Školák. Tento průkaz je především identifikačním dokladem, který potvrzuje totožnost žáka a jeho příslušnost k naší škole; kromě toho funguje jako mezinárodně uznávaný doklad o školní docházce, akceptovaný ve 130 zemích světa (včetně všech členských zemí EU), a také jako karta využitelná pro zhruba 2.000 různých slev a výhod v ČR.</w:t>
                            </w:r>
                          </w:p>
                          <w:p w14:paraId="51CFF7DA" w14:textId="77777777" w:rsidR="00F71554" w:rsidRPr="00597D94" w:rsidRDefault="00F71554" w:rsidP="00CC2BEE">
                            <w:p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458A377A" w14:textId="77777777" w:rsidR="00CC2BEE" w:rsidRPr="00A75C79" w:rsidRDefault="00CC2BEE" w:rsidP="00CC2BEE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Co přiná</w:t>
                            </w:r>
                            <w:r w:rsidRPr="00A75C79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ší ISIC Školák vydaný přes naši školu?</w:t>
                            </w:r>
                          </w:p>
                          <w:p w14:paraId="400D50E5" w14:textId="77777777" w:rsidR="00CC2BEE" w:rsidRPr="00597D94" w:rsidRDefault="00CC2BEE" w:rsidP="00CC2BEE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>Je oficiálním průkazem žáka naší školy.</w:t>
                            </w:r>
                          </w:p>
                          <w:p w14:paraId="59E549B7" w14:textId="77777777" w:rsidR="00CC2BEE" w:rsidRPr="00597D94" w:rsidRDefault="00CC2BEE" w:rsidP="00CC2BEE"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Pro mnohé instituce a veřejné dopravce slouží jako ideální doklad o věku držitele, např. pro získání zlevněného jízdného.</w:t>
                            </w:r>
                          </w:p>
                          <w:p w14:paraId="4C49DA3B" w14:textId="77777777" w:rsidR="00CC2BEE" w:rsidRPr="00597D94" w:rsidRDefault="00CC2BEE" w:rsidP="00CC2BEE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>Školní průkaz ISIC není potřeba si pořizovat každý rok znovu. Jeho platnost je až pět let od vydání; platnost je také omezena dobou docházky na základní školu.</w:t>
                            </w:r>
                          </w:p>
                          <w:p w14:paraId="4845E0BA" w14:textId="378F51A9" w:rsidR="00CC2BEE" w:rsidRDefault="00CC2BEE" w:rsidP="00CC2BEE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Školní ISIC Školák je levnější! Průkaz stojí jen </w:t>
                            </w:r>
                            <w:r w:rsidR="00F71554">
                              <w:rPr>
                                <w:rFonts w:cs="Calibri"/>
                                <w:sz w:val="20"/>
                                <w:szCs w:val="20"/>
                              </w:rPr>
                              <w:t>3</w:t>
                            </w: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50 Kč na celou dobu platnosti (průkaz pořízený mimo školu stojí 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ročně </w:t>
                            </w:r>
                            <w:r w:rsidR="008B42CE">
                              <w:rPr>
                                <w:rFonts w:cs="Calibri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500 Kč</w:t>
                            </w: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>). V případě ztráty či zničení vystavujeme duplikát za 1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0</w:t>
                            </w: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>0 Kč.</w:t>
                            </w:r>
                            <w:r w:rsidR="00627F93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BCB0A80" w14:textId="3857A640" w:rsidR="00CC2BEE" w:rsidRDefault="00CC2BEE" w:rsidP="00CC2BEE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V ceně průkazu je jeho digitální verze, viz ALIVE APP (Google Play, </w:t>
                            </w:r>
                            <w:proofErr w:type="spellStart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App</w:t>
                            </w:r>
                            <w:proofErr w:type="spellEnd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Store</w:t>
                            </w:r>
                            <w:proofErr w:type="spellEnd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)</w:t>
                            </w:r>
                            <w:r w:rsidR="008C6E03">
                              <w:rPr>
                                <w:rFonts w:cs="Calibr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75E9C8D" w14:textId="77777777" w:rsidR="00CC2BEE" w:rsidRPr="00597D94" w:rsidRDefault="00CC2BEE" w:rsidP="00CC2BEE">
                            <w:pPr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03A8B514" w14:textId="77777777" w:rsidR="00CC2BEE" w:rsidRPr="00597D94" w:rsidRDefault="00CC2BEE" w:rsidP="00CC2BEE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Co přináší ISIC Školák?</w:t>
                            </w:r>
                          </w:p>
                          <w:p w14:paraId="7A376A72" w14:textId="77777777" w:rsidR="00CC2BEE" w:rsidRPr="00597D94" w:rsidRDefault="00CC2BEE" w:rsidP="00CC2BEE">
                            <w:pPr>
                              <w:numPr>
                                <w:ilvl w:val="0"/>
                                <w:numId w:val="3"/>
                              </w:numPr>
                              <w:ind w:left="714" w:hanging="357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Platnost ve 130 zemích světa</w:t>
                            </w: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více než 125.000 slev po celém světě.</w:t>
                            </w:r>
                          </w:p>
                          <w:p w14:paraId="3AFBA1BB" w14:textId="3A9CE596" w:rsidR="00CC2BEE" w:rsidRPr="00597D94" w:rsidRDefault="00CC2BEE" w:rsidP="00CC2BEE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Je akceptován dopravci po celé ČR jako potvrzení věku a oprávnění čerpat slevu na jízdném ve výši </w:t>
                            </w:r>
                            <w:r w:rsidR="004D65A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50-</w:t>
                            </w: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75 %.</w:t>
                            </w:r>
                          </w:p>
                          <w:p w14:paraId="627868C2" w14:textId="77777777" w:rsidR="00CC2BEE" w:rsidRPr="00597D94" w:rsidRDefault="00CC2BEE" w:rsidP="00CC2BEE">
                            <w:pPr>
                              <w:numPr>
                                <w:ilvl w:val="0"/>
                                <w:numId w:val="3"/>
                              </w:numPr>
                              <w:ind w:left="714" w:hanging="357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Možnost zřízení speciálního celoroční cestovní pojištění UNIQA.</w:t>
                            </w:r>
                          </w:p>
                          <w:p w14:paraId="4057D4E9" w14:textId="77777777" w:rsidR="00CC2BEE" w:rsidRPr="00597D94" w:rsidRDefault="00CC2BEE" w:rsidP="00CC2BEE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Slevy na více než 2.000 místech v ČR:</w:t>
                            </w:r>
                          </w:p>
                          <w:p w14:paraId="048FC0D8" w14:textId="6D4FAB35" w:rsidR="00CC2BEE" w:rsidRPr="00597D94" w:rsidRDefault="00CC2BEE" w:rsidP="00CC2BEE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při nákupech, stravování a vzdělávání, v internetových obchodech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 xml:space="preserve"> viz </w:t>
                            </w:r>
                            <w:hyperlink r:id="rId11" w:history="1">
                              <w:r w:rsidR="00A75C79" w:rsidRPr="00711C03">
                                <w:rPr>
                                  <w:rStyle w:val="Hypertextovodkaz"/>
                                  <w:rFonts w:ascii="Calibri" w:hAnsi="Calibri" w:cs="Calibri"/>
                                  <w:iCs/>
                                  <w:sz w:val="20"/>
                                  <w:szCs w:val="20"/>
                                </w:rPr>
                                <w:t>www.isic.cz</w:t>
                              </w:r>
                            </w:hyperlink>
                            <w:r w:rsidR="009D2C5B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19E5DBEA" w14:textId="2467F688" w:rsidR="00CC2BEE" w:rsidRPr="00597D94" w:rsidRDefault="00CC2BEE" w:rsidP="00CC2BEE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na vstupném do kulturních institucí</w:t>
                            </w:r>
                            <w:r w:rsidR="009D2C5B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22325163" w14:textId="44D29B70" w:rsidR="00CC2BEE" w:rsidRPr="00597D94" w:rsidRDefault="00CC2BEE" w:rsidP="00CC2BEE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na permanentky v lyžařských areálech</w:t>
                            </w:r>
                            <w:r w:rsidR="009D2C5B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7F691156" w14:textId="436996FF" w:rsidR="00CC2BEE" w:rsidRPr="00597D94" w:rsidRDefault="00CC2BEE" w:rsidP="00CC2BEE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speciální mobilní tarif od Vodafone</w:t>
                            </w:r>
                            <w:r w:rsidR="009D2C5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7CCB104B" w14:textId="29AA6EBB" w:rsidR="00CC2BEE" w:rsidRPr="00597D94" w:rsidRDefault="00CC2BEE" w:rsidP="00CC2BEE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na vstupném do světově proslulých kulturně-historických památek</w:t>
                            </w:r>
                            <w:r w:rsidR="008C6E03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153CF76C" w14:textId="0A66B4A8" w:rsidR="00CC2BEE" w:rsidRPr="00597D94" w:rsidRDefault="00CC2BEE" w:rsidP="00CC2BEE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v kinech, na koupalištích a dalších zábavních areálech</w:t>
                            </w:r>
                            <w:r w:rsidR="008C6E0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EECAC8B" w14:textId="77777777" w:rsidR="00CC2BEE" w:rsidRPr="00597D94" w:rsidRDefault="00CC2BEE" w:rsidP="00CC2BEE">
                            <w:pPr>
                              <w:pStyle w:val="Odstavecseseznamem"/>
                              <w:spacing w:after="0" w:line="240" w:lineRule="auto"/>
                              <w:ind w:left="0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38A4472F" w14:textId="77777777" w:rsidR="00CC2BEE" w:rsidRPr="00597D94" w:rsidRDefault="00CC2BEE" w:rsidP="00CC2BEE">
                            <w:pPr>
                              <w:spacing w:after="120"/>
                              <w:jc w:val="both"/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NEPŘEHLÉDNĚTE: </w:t>
                            </w:r>
                            <w:r w:rsidRPr="00597D94"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Jak si průkaz objednat?</w:t>
                            </w:r>
                          </w:p>
                          <w:p w14:paraId="114BA520" w14:textId="6EFB36E3" w:rsidR="00CC2BEE" w:rsidRPr="009E2109" w:rsidRDefault="00CC2BEE" w:rsidP="00164AB2">
                            <w:pPr>
                              <w:spacing w:line="276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Agendu</w:t>
                            </w:r>
                            <w:r w:rsidRPr="00597D94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ISIC na naší škole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řeší</w:t>
                            </w:r>
                            <w:r w:rsidRPr="00597D94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73574" w:rsidRPr="009E210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paní Bc. Eva Nejedlá.</w:t>
                            </w:r>
                          </w:p>
                          <w:p w14:paraId="762DB51D" w14:textId="28CFD226" w:rsidR="009E2109" w:rsidRDefault="009E2109" w:rsidP="00164AB2">
                            <w:pPr>
                              <w:spacing w:line="276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Žádost o vydání průkazu, kterou najdete na druhé straně tohoto dopisu, prosím vyplňte, podepište a pošlete po dítěti paní sekretářce Evě Nejedlé, společně s poplatkem 350 Kč, nejpozději do 22. 9. 2023.</w:t>
                            </w:r>
                          </w:p>
                          <w:p w14:paraId="6EF00DA6" w14:textId="77777777" w:rsidR="009E2109" w:rsidRDefault="009E2109" w:rsidP="00164AB2">
                            <w:pPr>
                              <w:spacing w:line="276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 budově 1. stupně vyberou třídní učitelky. </w:t>
                            </w:r>
                          </w:p>
                          <w:p w14:paraId="4CD615F3" w14:textId="12EE710C" w:rsidR="001C5B78" w:rsidRDefault="009E2109" w:rsidP="00164AB2">
                            <w:pPr>
                              <w:spacing w:line="276" w:lineRule="auto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Fotografie bude pořízená ve škole. </w:t>
                            </w:r>
                            <w:bookmarkStart w:id="0" w:name="_GoBack"/>
                            <w:bookmarkEnd w:id="0"/>
                          </w:p>
                          <w:p w14:paraId="47BDC77B" w14:textId="77777777" w:rsidR="009E2109" w:rsidRDefault="00CC2BEE" w:rsidP="00164AB2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Hotový průkaz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 pouzdrem a šňůrkou na krk </w:t>
                            </w:r>
                            <w:r w:rsidRPr="00597D94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bude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žákům </w:t>
                            </w:r>
                            <w:r w:rsidRPr="00597D94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vydán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ve</w:t>
                            </w:r>
                            <w:r w:rsidR="009E2109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škole.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7F98A21" w14:textId="569AA50E" w:rsidR="00C03BAF" w:rsidRPr="009339CD" w:rsidRDefault="00CC2BEE" w:rsidP="00164AB2">
                            <w:pPr>
                              <w:spacing w:line="276" w:lineRule="auto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Děkuji.</w:t>
                            </w:r>
                          </w:p>
                          <w:p w14:paraId="6960C681" w14:textId="77777777" w:rsidR="00C03BAF" w:rsidRPr="009339CD" w:rsidRDefault="00C03BAF" w:rsidP="00164AB2">
                            <w:pPr>
                              <w:spacing w:line="276" w:lineRule="auto"/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</w:p>
                          <w:p w14:paraId="3724061C" w14:textId="33896ABC" w:rsidR="00CC2BEE" w:rsidRPr="00A422C7" w:rsidRDefault="009E2109" w:rsidP="00164AB2">
                            <w:pPr>
                              <w:spacing w:line="276" w:lineRule="auto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A422C7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Mgr. Jana Kadlecová</w:t>
                            </w:r>
                          </w:p>
                          <w:p w14:paraId="7C0B3FDA" w14:textId="39D08C1C" w:rsidR="00CC2BEE" w:rsidRPr="00D11B45" w:rsidRDefault="00A67BDE" w:rsidP="00164AB2">
                            <w:pPr>
                              <w:spacing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ř</w:t>
                            </w:r>
                            <w:r w:rsidR="00CC2BEE" w:rsidRPr="00D11B45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editel</w:t>
                            </w:r>
                            <w:r w:rsidR="00CC2BEE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a</w:t>
                            </w:r>
                            <w:r w:rsidR="00CC2BEE" w:rsidRPr="00D11B45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školy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71257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43.35pt;margin-top:26.55pt;width:540pt;height:588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wrapcoords="0 0 0 21627 15717 21688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" filled="f" stroked="f">
                <v:textbox>
                  <w:txbxContent>
                    <w:p w14:paraId="4FF2357D" w14:textId="77777777" w:rsidR="00CC2BEE" w:rsidRPr="00597D94" w:rsidRDefault="00CC2BEE" w:rsidP="00CC2BEE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Vážení rodiče,</w:t>
                      </w:r>
                    </w:p>
                    <w:p w14:paraId="19FACCA9" w14:textId="754421C2" w:rsidR="00CC2BEE" w:rsidRDefault="00CC2BEE" w:rsidP="00CC2BEE">
                      <w:p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  rádi bychom Vás informovali, že naše škola vydává svým žákům mezinárodní žákovský průkaz ISIC Školák. Tento průkaz je především identifikačním dokladem, který potvrzuje totožnost žáka a jeho příslušnost k naší škole; kromě toho funguje jako mezinárodně uznávaný doklad o školní docházce, akceptovaný ve 130 zemích světa (včetně všech členských zemí EU), a také jako karta využitelná pro zhruba 2.000 různých slev a výhod v ČR.</w:t>
                      </w:r>
                    </w:p>
                    <w:p w14:paraId="51CFF7DA" w14:textId="77777777" w:rsidR="00F71554" w:rsidRPr="00597D94" w:rsidRDefault="00F71554" w:rsidP="00CC2BEE">
                      <w:p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458A377A" w14:textId="77777777" w:rsidR="00CC2BEE" w:rsidRPr="00A75C79" w:rsidRDefault="00CC2BEE" w:rsidP="00CC2BEE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Co přiná</w:t>
                      </w:r>
                      <w:r w:rsidRPr="00A75C79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ší ISIC Školák vydaný přes naši školu?</w:t>
                      </w:r>
                    </w:p>
                    <w:p w14:paraId="400D50E5" w14:textId="77777777" w:rsidR="00CC2BEE" w:rsidRPr="00597D94" w:rsidRDefault="00CC2BEE" w:rsidP="00CC2BEE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>Je oficiálním průkazem žáka naší školy.</w:t>
                      </w:r>
                    </w:p>
                    <w:p w14:paraId="59E549B7" w14:textId="77777777" w:rsidR="00CC2BEE" w:rsidRPr="00597D94" w:rsidRDefault="00CC2BEE" w:rsidP="00CC2BEE"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Pro mnohé instituce a veřejné dopravce slouží jako ideální doklad o věku držitele, např. pro získání zlevněného jízdného.</w:t>
                      </w:r>
                    </w:p>
                    <w:p w14:paraId="4C49DA3B" w14:textId="77777777" w:rsidR="00CC2BEE" w:rsidRPr="00597D94" w:rsidRDefault="00CC2BEE" w:rsidP="00CC2BEE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12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>Školní průkaz ISIC není potřeba si pořizovat každý rok znovu. Jeho platnost je až pět let od vydání; platnost je také omezena dobou docházky na základní školu.</w:t>
                      </w:r>
                    </w:p>
                    <w:p w14:paraId="4845E0BA" w14:textId="378F51A9" w:rsidR="00CC2BEE" w:rsidRDefault="00CC2BEE" w:rsidP="00CC2BEE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12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 xml:space="preserve">Školní ISIC Školák je levnější! Průkaz stojí jen </w:t>
                      </w:r>
                      <w:r w:rsidR="00F71554">
                        <w:rPr>
                          <w:rFonts w:cs="Calibri"/>
                          <w:sz w:val="20"/>
                          <w:szCs w:val="20"/>
                        </w:rPr>
                        <w:t>3</w:t>
                      </w: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 xml:space="preserve">50 Kč na celou dobu platnosti (průkaz pořízený mimo školu stojí </w:t>
                      </w:r>
                      <w:r>
                        <w:rPr>
                          <w:rFonts w:cs="Calibri"/>
                          <w:sz w:val="20"/>
                          <w:szCs w:val="20"/>
                        </w:rPr>
                        <w:t xml:space="preserve">ročně </w:t>
                      </w:r>
                      <w:r w:rsidR="008B42CE">
                        <w:rPr>
                          <w:rFonts w:cs="Calibri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cs="Calibri"/>
                          <w:sz w:val="20"/>
                          <w:szCs w:val="20"/>
                        </w:rPr>
                        <w:t>500 Kč</w:t>
                      </w: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>). V případě ztráty či zničení vystavujeme duplikát za 1</w:t>
                      </w:r>
                      <w:r>
                        <w:rPr>
                          <w:rFonts w:cs="Calibri"/>
                          <w:sz w:val="20"/>
                          <w:szCs w:val="20"/>
                        </w:rPr>
                        <w:t>0</w:t>
                      </w: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>0 Kč.</w:t>
                      </w:r>
                      <w:r w:rsidR="00627F93">
                        <w:rPr>
                          <w:rFonts w:cs="Calibr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BCB0A80" w14:textId="3857A640" w:rsidR="00CC2BEE" w:rsidRDefault="00CC2BEE" w:rsidP="00CC2BEE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12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sz w:val="20"/>
                          <w:szCs w:val="20"/>
                        </w:rPr>
                        <w:t xml:space="preserve">V ceně průkazu je jeho digitální verze, viz ALIVE APP (Google Play, </w:t>
                      </w:r>
                      <w:proofErr w:type="spellStart"/>
                      <w:r>
                        <w:rPr>
                          <w:rFonts w:cs="Calibri"/>
                          <w:sz w:val="20"/>
                          <w:szCs w:val="20"/>
                        </w:rPr>
                        <w:t>App</w:t>
                      </w:r>
                      <w:proofErr w:type="spellEnd"/>
                      <w:r>
                        <w:rPr>
                          <w:rFonts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sz w:val="20"/>
                          <w:szCs w:val="20"/>
                        </w:rPr>
                        <w:t>Store</w:t>
                      </w:r>
                      <w:proofErr w:type="spellEnd"/>
                      <w:r>
                        <w:rPr>
                          <w:rFonts w:cs="Calibri"/>
                          <w:sz w:val="20"/>
                          <w:szCs w:val="20"/>
                        </w:rPr>
                        <w:t>)</w:t>
                      </w:r>
                      <w:r w:rsidR="008C6E03">
                        <w:rPr>
                          <w:rFonts w:cs="Calibri"/>
                          <w:sz w:val="20"/>
                          <w:szCs w:val="20"/>
                        </w:rPr>
                        <w:t>.</w:t>
                      </w:r>
                    </w:p>
                    <w:p w14:paraId="775E9C8D" w14:textId="77777777" w:rsidR="00CC2BEE" w:rsidRPr="00597D94" w:rsidRDefault="00CC2BEE" w:rsidP="00CC2BEE">
                      <w:pPr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14:paraId="03A8B514" w14:textId="77777777" w:rsidR="00CC2BEE" w:rsidRPr="00597D94" w:rsidRDefault="00CC2BEE" w:rsidP="00CC2BEE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Co přináší ISIC Školák?</w:t>
                      </w:r>
                    </w:p>
                    <w:p w14:paraId="7A376A72" w14:textId="77777777" w:rsidR="00CC2BEE" w:rsidRPr="00597D94" w:rsidRDefault="00CC2BEE" w:rsidP="00CC2BEE">
                      <w:pPr>
                        <w:numPr>
                          <w:ilvl w:val="0"/>
                          <w:numId w:val="3"/>
                        </w:numPr>
                        <w:ind w:left="714" w:hanging="357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Platnost ve 130 zemích světa</w:t>
                      </w: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</w:t>
                      </w: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více než 125.000 slev po celém světě.</w:t>
                      </w:r>
                    </w:p>
                    <w:p w14:paraId="3AFBA1BB" w14:textId="3A9CE596" w:rsidR="00CC2BEE" w:rsidRPr="00597D94" w:rsidRDefault="00CC2BEE" w:rsidP="00CC2BEE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Je akceptován dopravci po celé ČR jako potvrzení věku a oprávnění čerpat slevu na jízdném ve výši </w:t>
                      </w:r>
                      <w:r w:rsidR="004D65A1">
                        <w:rPr>
                          <w:rFonts w:ascii="Calibri" w:hAnsi="Calibri" w:cs="Calibri"/>
                          <w:sz w:val="20"/>
                          <w:szCs w:val="20"/>
                        </w:rPr>
                        <w:t>50-</w:t>
                      </w: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>75 %.</w:t>
                      </w:r>
                    </w:p>
                    <w:p w14:paraId="627868C2" w14:textId="77777777" w:rsidR="00CC2BEE" w:rsidRPr="00597D94" w:rsidRDefault="00CC2BEE" w:rsidP="00CC2BEE">
                      <w:pPr>
                        <w:numPr>
                          <w:ilvl w:val="0"/>
                          <w:numId w:val="3"/>
                        </w:numPr>
                        <w:ind w:left="714" w:hanging="357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Možnost zřízení speciálního celoroční cestovní pojištění UNIQA.</w:t>
                      </w:r>
                    </w:p>
                    <w:p w14:paraId="4057D4E9" w14:textId="77777777" w:rsidR="00CC2BEE" w:rsidRPr="00597D94" w:rsidRDefault="00CC2BEE" w:rsidP="00CC2BEE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Slevy na více než 2.000 místech v ČR:</w:t>
                      </w:r>
                    </w:p>
                    <w:p w14:paraId="048FC0D8" w14:textId="6D4FAB35" w:rsidR="00CC2BEE" w:rsidRPr="00597D94" w:rsidRDefault="00CC2BEE" w:rsidP="00CC2BEE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při nákupech, stravování a vzdělávání, v internetových obchodech</w:t>
                      </w:r>
                      <w:r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 xml:space="preserve"> viz </w:t>
                      </w:r>
                      <w:hyperlink r:id="rId12" w:history="1">
                        <w:r w:rsidR="00A75C79" w:rsidRPr="00711C03">
                          <w:rPr>
                            <w:rStyle w:val="Hypertextovodkaz"/>
                            <w:rFonts w:ascii="Calibri" w:hAnsi="Calibri" w:cs="Calibri"/>
                            <w:iCs/>
                            <w:sz w:val="20"/>
                            <w:szCs w:val="20"/>
                          </w:rPr>
                          <w:t>www.isic.cz</w:t>
                        </w:r>
                      </w:hyperlink>
                      <w:r w:rsidR="009D2C5B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,</w:t>
                      </w:r>
                    </w:p>
                    <w:p w14:paraId="19E5DBEA" w14:textId="2467F688" w:rsidR="00CC2BEE" w:rsidRPr="00597D94" w:rsidRDefault="00CC2BEE" w:rsidP="00CC2BEE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na vstupném do kulturních institucí</w:t>
                      </w:r>
                      <w:r w:rsidR="009D2C5B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,</w:t>
                      </w:r>
                    </w:p>
                    <w:p w14:paraId="22325163" w14:textId="44D29B70" w:rsidR="00CC2BEE" w:rsidRPr="00597D94" w:rsidRDefault="00CC2BEE" w:rsidP="00CC2BEE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na permanentky v lyžařských areálech</w:t>
                      </w:r>
                      <w:r w:rsidR="009D2C5B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,</w:t>
                      </w:r>
                    </w:p>
                    <w:p w14:paraId="7F691156" w14:textId="436996FF" w:rsidR="00CC2BEE" w:rsidRPr="00597D94" w:rsidRDefault="00CC2BEE" w:rsidP="00CC2BEE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>speciální mobilní tarif od Vodafone</w:t>
                      </w:r>
                      <w:r w:rsidR="009D2C5B">
                        <w:rPr>
                          <w:rFonts w:ascii="Calibri" w:hAnsi="Calibri" w:cs="Calibri"/>
                          <w:sz w:val="20"/>
                          <w:szCs w:val="20"/>
                        </w:rPr>
                        <w:t>,</w:t>
                      </w:r>
                    </w:p>
                    <w:p w14:paraId="7CCB104B" w14:textId="29AA6EBB" w:rsidR="00CC2BEE" w:rsidRPr="00597D94" w:rsidRDefault="00CC2BEE" w:rsidP="00CC2BEE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na vstupném do světově proslulých kulturně-historických památek</w:t>
                      </w:r>
                      <w:r w:rsidR="008C6E03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,</w:t>
                      </w:r>
                    </w:p>
                    <w:p w14:paraId="153CF76C" w14:textId="0A66B4A8" w:rsidR="00CC2BEE" w:rsidRPr="00597D94" w:rsidRDefault="00CC2BEE" w:rsidP="00CC2BEE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>v kinech, na koupalištích a dalších zábavních areálech</w:t>
                      </w:r>
                      <w:r w:rsidR="008C6E03">
                        <w:rPr>
                          <w:rFonts w:ascii="Calibri" w:hAnsi="Calibri" w:cs="Calibri"/>
                          <w:sz w:val="20"/>
                          <w:szCs w:val="20"/>
                        </w:rPr>
                        <w:t>.</w:t>
                      </w:r>
                    </w:p>
                    <w:p w14:paraId="5EECAC8B" w14:textId="77777777" w:rsidR="00CC2BEE" w:rsidRPr="00597D94" w:rsidRDefault="00CC2BEE" w:rsidP="00CC2BEE">
                      <w:pPr>
                        <w:pStyle w:val="Odstavecseseznamem"/>
                        <w:spacing w:after="0" w:line="240" w:lineRule="auto"/>
                        <w:ind w:left="0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14:paraId="38A4472F" w14:textId="77777777" w:rsidR="00CC2BEE" w:rsidRPr="00597D94" w:rsidRDefault="00CC2BEE" w:rsidP="00CC2BEE">
                      <w:pPr>
                        <w:spacing w:after="120"/>
                        <w:jc w:val="both"/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NEPŘEHLÉDNĚTE: </w:t>
                      </w:r>
                      <w:r w:rsidRPr="00597D94"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>Jak si průkaz objednat?</w:t>
                      </w:r>
                    </w:p>
                    <w:p w14:paraId="114BA520" w14:textId="6EFB36E3" w:rsidR="00CC2BEE" w:rsidRPr="009E2109" w:rsidRDefault="00CC2BEE" w:rsidP="00164AB2">
                      <w:pPr>
                        <w:spacing w:line="276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Agendu</w:t>
                      </w:r>
                      <w:r w:rsidRPr="00597D94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ISIC na naší škole 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řeší</w:t>
                      </w:r>
                      <w:r w:rsidRPr="00597D94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C73574" w:rsidRPr="009E2109">
                        <w:rPr>
                          <w:rFonts w:cstheme="minorHAnsi"/>
                          <w:sz w:val="20"/>
                          <w:szCs w:val="20"/>
                        </w:rPr>
                        <w:t>paní Bc. Eva Nejedlá.</w:t>
                      </w:r>
                    </w:p>
                    <w:p w14:paraId="762DB51D" w14:textId="28CFD226" w:rsidR="009E2109" w:rsidRDefault="009E2109" w:rsidP="00164AB2">
                      <w:pPr>
                        <w:spacing w:line="276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Žádost o vydání průkazu, kterou najdete na druhé straně tohoto dopisu, prosím vyplňte, podepište a pošlete po dítěti paní sekretářce Evě Nejedlé, společně s poplatkem 350 Kč, nejpozději do 22. 9. 2023.</w:t>
                      </w:r>
                    </w:p>
                    <w:p w14:paraId="6EF00DA6" w14:textId="77777777" w:rsidR="009E2109" w:rsidRDefault="009E2109" w:rsidP="00164AB2">
                      <w:pPr>
                        <w:spacing w:line="276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Na budově 1. stupně vyberou třídní učitelky. </w:t>
                      </w:r>
                    </w:p>
                    <w:p w14:paraId="4CD615F3" w14:textId="12EE710C" w:rsidR="001C5B78" w:rsidRDefault="009E2109" w:rsidP="00164AB2">
                      <w:pPr>
                        <w:spacing w:line="276" w:lineRule="auto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Fotografie bude pořízená ve škole. </w:t>
                      </w:r>
                      <w:bookmarkStart w:id="1" w:name="_GoBack"/>
                      <w:bookmarkEnd w:id="1"/>
                    </w:p>
                    <w:p w14:paraId="47BDC77B" w14:textId="77777777" w:rsidR="009E2109" w:rsidRDefault="00CC2BEE" w:rsidP="00164AB2">
                      <w:pPr>
                        <w:spacing w:line="276" w:lineRule="auto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Hotový průkaz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s pouzdrem a šňůrkou na krk </w:t>
                      </w:r>
                      <w:r w:rsidRPr="00597D94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bude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žákům </w:t>
                      </w:r>
                      <w:r w:rsidRPr="00597D94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vydán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ve</w:t>
                      </w:r>
                      <w:r w:rsidR="009E2109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 škole.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7F98A21" w14:textId="569AA50E" w:rsidR="00C03BAF" w:rsidRPr="009339CD" w:rsidRDefault="00CC2BEE" w:rsidP="00164AB2">
                      <w:pPr>
                        <w:spacing w:line="276" w:lineRule="auto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Děkuji.</w:t>
                      </w:r>
                    </w:p>
                    <w:p w14:paraId="6960C681" w14:textId="77777777" w:rsidR="00C03BAF" w:rsidRPr="009339CD" w:rsidRDefault="00C03BAF" w:rsidP="00164AB2">
                      <w:pPr>
                        <w:spacing w:line="276" w:lineRule="auto"/>
                        <w:rPr>
                          <w:rFonts w:eastAsia="Times New Roman"/>
                          <w:sz w:val="22"/>
                          <w:szCs w:val="22"/>
                        </w:rPr>
                      </w:pPr>
                    </w:p>
                    <w:p w14:paraId="3724061C" w14:textId="33896ABC" w:rsidR="00CC2BEE" w:rsidRPr="00A422C7" w:rsidRDefault="009E2109" w:rsidP="00164AB2">
                      <w:pPr>
                        <w:spacing w:line="276" w:lineRule="auto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A422C7">
                        <w:rPr>
                          <w:rFonts w:ascii="Calibri" w:hAnsi="Calibri" w:cs="Calibri"/>
                          <w:sz w:val="20"/>
                          <w:szCs w:val="20"/>
                        </w:rPr>
                        <w:t>Mgr. Jana Kadlecová</w:t>
                      </w:r>
                    </w:p>
                    <w:p w14:paraId="7C0B3FDA" w14:textId="39D08C1C" w:rsidR="00CC2BEE" w:rsidRPr="00D11B45" w:rsidRDefault="00A67BDE" w:rsidP="00164AB2">
                      <w:pPr>
                        <w:spacing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ř</w:t>
                      </w:r>
                      <w:r w:rsidR="00CC2BEE" w:rsidRPr="00D11B45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editel</w:t>
                      </w:r>
                      <w:r w:rsidR="00CC2BEE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a</w:t>
                      </w:r>
                      <w:r w:rsidR="00CC2BEE" w:rsidRPr="00D11B45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 školy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CC2BE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9B4205" w14:textId="77777777" w:rsidR="000D5AE0" w:rsidRDefault="000D5AE0" w:rsidP="00D3634C">
      <w:r>
        <w:separator/>
      </w:r>
    </w:p>
  </w:endnote>
  <w:endnote w:type="continuationSeparator" w:id="0">
    <w:p w14:paraId="535CA902" w14:textId="77777777" w:rsidR="000D5AE0" w:rsidRDefault="000D5AE0" w:rsidP="00D363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DF0349" w14:textId="77777777" w:rsidR="00D3634C" w:rsidRDefault="00D3634C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5614BB" w14:textId="77777777" w:rsidR="00D3634C" w:rsidRDefault="00D3634C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1FF2C0" w14:textId="77777777" w:rsidR="00D3634C" w:rsidRDefault="00D3634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5AF2BE" w14:textId="77777777" w:rsidR="000D5AE0" w:rsidRDefault="000D5AE0" w:rsidP="00D3634C">
      <w:r>
        <w:separator/>
      </w:r>
    </w:p>
  </w:footnote>
  <w:footnote w:type="continuationSeparator" w:id="0">
    <w:p w14:paraId="6CC885FC" w14:textId="77777777" w:rsidR="000D5AE0" w:rsidRDefault="000D5AE0" w:rsidP="00D363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DC6303" w14:textId="7343A7E7" w:rsidR="00D3634C" w:rsidRDefault="000D5AE0">
    <w:pPr>
      <w:pStyle w:val="Zhlav"/>
    </w:pPr>
    <w:r>
      <w:rPr>
        <w:noProof/>
      </w:rPr>
      <w:pict w14:anchorId="058D50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HL-PAP_A4_ZS_202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C43AC3" w14:textId="195D4EE0" w:rsidR="00D3634C" w:rsidRDefault="000D5AE0">
    <w:pPr>
      <w:pStyle w:val="Zhlav"/>
    </w:pPr>
    <w:r>
      <w:rPr>
        <w:noProof/>
      </w:rPr>
      <w:pict w14:anchorId="2BA7A0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HL-PAP_A4_ZS_2022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6A7AB" w14:textId="30CC9D05" w:rsidR="00D3634C" w:rsidRDefault="000D5AE0">
    <w:pPr>
      <w:pStyle w:val="Zhlav"/>
    </w:pPr>
    <w:r>
      <w:rPr>
        <w:noProof/>
      </w:rPr>
      <w:pict w14:anchorId="34B087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HL-PAP_A4_ZS_2022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D4757"/>
    <w:multiLevelType w:val="multilevel"/>
    <w:tmpl w:val="299C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924FAE"/>
    <w:multiLevelType w:val="multilevel"/>
    <w:tmpl w:val="299C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63177DF"/>
    <w:multiLevelType w:val="multilevel"/>
    <w:tmpl w:val="103AE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866"/>
    <w:rsid w:val="0002377D"/>
    <w:rsid w:val="000A4CE2"/>
    <w:rsid w:val="000C347F"/>
    <w:rsid w:val="000D5AE0"/>
    <w:rsid w:val="00164AB2"/>
    <w:rsid w:val="00196EF4"/>
    <w:rsid w:val="001B4989"/>
    <w:rsid w:val="001C5B78"/>
    <w:rsid w:val="00230F93"/>
    <w:rsid w:val="002A5673"/>
    <w:rsid w:val="00316DE9"/>
    <w:rsid w:val="00325F33"/>
    <w:rsid w:val="003D7C75"/>
    <w:rsid w:val="00434CE2"/>
    <w:rsid w:val="00445293"/>
    <w:rsid w:val="004D65A1"/>
    <w:rsid w:val="004E7B32"/>
    <w:rsid w:val="00554C46"/>
    <w:rsid w:val="005C2A4E"/>
    <w:rsid w:val="00627F93"/>
    <w:rsid w:val="006808B8"/>
    <w:rsid w:val="006D1925"/>
    <w:rsid w:val="006F5F4C"/>
    <w:rsid w:val="0075500A"/>
    <w:rsid w:val="007D5466"/>
    <w:rsid w:val="007F6CA8"/>
    <w:rsid w:val="00887BFC"/>
    <w:rsid w:val="00892380"/>
    <w:rsid w:val="008B42CE"/>
    <w:rsid w:val="008C6E03"/>
    <w:rsid w:val="009339CD"/>
    <w:rsid w:val="00963619"/>
    <w:rsid w:val="009D2C5B"/>
    <w:rsid w:val="009E2109"/>
    <w:rsid w:val="00A422C7"/>
    <w:rsid w:val="00A67BDE"/>
    <w:rsid w:val="00A75C79"/>
    <w:rsid w:val="00A804BA"/>
    <w:rsid w:val="00A93F59"/>
    <w:rsid w:val="00BC4D53"/>
    <w:rsid w:val="00C03BAF"/>
    <w:rsid w:val="00C4721F"/>
    <w:rsid w:val="00C50B1F"/>
    <w:rsid w:val="00C73574"/>
    <w:rsid w:val="00CA675B"/>
    <w:rsid w:val="00CC2BEE"/>
    <w:rsid w:val="00CC5FD9"/>
    <w:rsid w:val="00D3634C"/>
    <w:rsid w:val="00DC4866"/>
    <w:rsid w:val="00E51FBD"/>
    <w:rsid w:val="00E87402"/>
    <w:rsid w:val="00EB5552"/>
    <w:rsid w:val="00ED0178"/>
    <w:rsid w:val="00F71554"/>
    <w:rsid w:val="00F8195D"/>
    <w:rsid w:val="00FA6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4FDF3F2"/>
  <w15:chartTrackingRefBased/>
  <w15:docId w15:val="{5E332673-7F10-41C6-9B81-80B5B79F8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634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3634C"/>
  </w:style>
  <w:style w:type="paragraph" w:styleId="Zpat">
    <w:name w:val="footer"/>
    <w:basedOn w:val="Normln"/>
    <w:link w:val="ZpatChar"/>
    <w:uiPriority w:val="99"/>
    <w:unhideWhenUsed/>
    <w:rsid w:val="00D3634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3634C"/>
  </w:style>
  <w:style w:type="paragraph" w:styleId="Odstavecseseznamem">
    <w:name w:val="List Paragraph"/>
    <w:basedOn w:val="Normln"/>
    <w:uiPriority w:val="34"/>
    <w:qFormat/>
    <w:rsid w:val="00CC2BEE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75C79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A75C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isic.cz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isic.cz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onika.vlachova\OneDrive%20-%20GTS%20ALIVE%20s.r.o\GRAFIKA\GRAFIKA%202022\ISIC%20&#352;kol&#225;m%202022\Z&#352;\Z&#352;_dopis_2022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556F95560FF5942A2A67918F2ADA7B8" ma:contentTypeVersion="" ma:contentTypeDescription="Vytvoří nový dokument" ma:contentTypeScope="" ma:versionID="a122c150bc49a2a2c85007c44ae73427">
  <xsd:schema xmlns:xsd="http://www.w3.org/2001/XMLSchema" xmlns:xs="http://www.w3.org/2001/XMLSchema" xmlns:p="http://schemas.microsoft.com/office/2006/metadata/properties" xmlns:ns2="875713cc-ddd4-4681-ba99-a5f7d701cac0" xmlns:ns3="ddccdc42-8934-4503-86a5-1fdd65d906f7" targetNamespace="http://schemas.microsoft.com/office/2006/metadata/properties" ma:root="true" ma:fieldsID="cfe8fec2cda9e98a39841f601d02c4e3" ns2:_="" ns3:_="">
    <xsd:import namespace="875713cc-ddd4-4681-ba99-a5f7d701cac0"/>
    <xsd:import namespace="ddccdc42-8934-4503-86a5-1fdd65d906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5713cc-ddd4-4681-ba99-a5f7d701ca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tav odsouhlasení" ma:internalName="Stav_x0020_odsouhlasen_x00ed_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Značky obrázků" ma:readOnly="false" ma:fieldId="{5cf76f15-5ced-4ddc-b409-7134ff3c332f}" ma:taxonomyMulti="true" ma:sspId="7e12f404-db20-461d-82f2-c364d01ddb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ccdc42-8934-4503-86a5-1fdd65d906f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b65df806-ece2-45c2-992f-c7d268c12560}" ma:internalName="TaxCatchAll" ma:showField="CatchAllData" ma:web="ddccdc42-8934-4503-86a5-1fdd65d906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875713cc-ddd4-4681-ba99-a5f7d701cac0" xsi:nil="true"/>
    <lcf76f155ced4ddcb4097134ff3c332f xmlns="875713cc-ddd4-4681-ba99-a5f7d701cac0">
      <Terms xmlns="http://schemas.microsoft.com/office/infopath/2007/PartnerControls"/>
    </lcf76f155ced4ddcb4097134ff3c332f>
    <TaxCatchAll xmlns="ddccdc42-8934-4503-86a5-1fdd65d906f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ED9F4A-833F-4E96-BC19-71398ED769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5713cc-ddd4-4681-ba99-a5f7d701cac0"/>
    <ds:schemaRef ds:uri="ddccdc42-8934-4503-86a5-1fdd65d906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A772AC-CBF6-4F5B-B0F3-A6D5410B60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71DDAF-7165-4CE5-A748-7975A0B1D9F7}">
  <ds:schemaRefs>
    <ds:schemaRef ds:uri="http://schemas.microsoft.com/office/2006/metadata/properties"/>
    <ds:schemaRef ds:uri="http://schemas.microsoft.com/office/infopath/2007/PartnerControls"/>
    <ds:schemaRef ds:uri="875713cc-ddd4-4681-ba99-a5f7d701cac0"/>
    <ds:schemaRef ds:uri="ddccdc42-8934-4503-86a5-1fdd65d906f7"/>
  </ds:schemaRefs>
</ds:datastoreItem>
</file>

<file path=customXml/itemProps4.xml><?xml version="1.0" encoding="utf-8"?>
<ds:datastoreItem xmlns:ds="http://schemas.openxmlformats.org/officeDocument/2006/customXml" ds:itemID="{13B61C94-ED9A-4B93-855E-110FBA936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ZŠ_dopis_2022.dotx</Template>
  <TotalTime>78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Vlachová</dc:creator>
  <cp:keywords/>
  <dc:description/>
  <cp:lastModifiedBy>Eva Nejedlá</cp:lastModifiedBy>
  <cp:revision>4</cp:revision>
  <dcterms:created xsi:type="dcterms:W3CDTF">2023-03-15T13:22:00Z</dcterms:created>
  <dcterms:modified xsi:type="dcterms:W3CDTF">2023-03-20T13:01:00Z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0x0101003556F95560FF5942A2A67918F2ADA7B8</vt:lpwstr>
  </property>
  <property fmtid="{D5CDD505-2E9C-101B-9397-08002B2CF9AE}" pid="3" name="MediaServiceImageTags">
    <vt:lpwstr/>
  </property>
</Properties>
</file>